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B" w:rsidRPr="00EF2EA6" w:rsidRDefault="00861D0B" w:rsidP="00861D0B">
      <w:pPr>
        <w:jc w:val="center"/>
        <w:rPr>
          <w:b/>
          <w:sz w:val="24"/>
        </w:rPr>
      </w:pPr>
      <w:r w:rsidRPr="00EF2EA6">
        <w:rPr>
          <w:rFonts w:eastAsia="Times New Roman" w:cstheme="minorHAnsi"/>
          <w:b/>
          <w:sz w:val="24"/>
          <w:lang w:eastAsia="fr-FR"/>
        </w:rPr>
        <w:t xml:space="preserve">8ème édition du SALON </w:t>
      </w:r>
      <w:r w:rsidR="00EF2EA6" w:rsidRPr="00EF2EA6">
        <w:rPr>
          <w:rFonts w:eastAsia="Times New Roman" w:cstheme="minorHAnsi"/>
          <w:b/>
          <w:sz w:val="24"/>
          <w:lang w:eastAsia="fr-FR"/>
        </w:rPr>
        <w:t>DES TEXTILES INTELLIGENTS ET DE L’INNOVATION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5"/>
        <w:gridCol w:w="5201"/>
      </w:tblGrid>
      <w:tr w:rsidR="000172E5" w:rsidRPr="00637200" w:rsidTr="000070E1">
        <w:tc>
          <w:tcPr>
            <w:tcW w:w="5000" w:type="pct"/>
            <w:gridSpan w:val="2"/>
            <w:shd w:val="clear" w:color="auto" w:fill="1E73AC" w:themeFill="accent2" w:themeFillTint="BF"/>
            <w:vAlign w:val="bottom"/>
          </w:tcPr>
          <w:p w:rsidR="000172E5" w:rsidRPr="00861D0B" w:rsidRDefault="00F855BD" w:rsidP="00F855BD">
            <w:pPr>
              <w:spacing w:before="100" w:beforeAutospacing="1" w:after="100" w:afterAutospacing="1"/>
              <w:rPr>
                <w:rFonts w:eastAsia="Times New Roman" w:cstheme="minorHAnsi"/>
                <w:lang w:eastAsia="fr-FR"/>
              </w:rPr>
            </w:pPr>
            <w:r w:rsidRPr="00861D0B">
              <w:rPr>
                <w:rFonts w:eastAsia="Times New Roman" w:cstheme="minorHAnsi"/>
                <w:color w:val="FFFFFF" w:themeColor="background1"/>
                <w:lang w:eastAsia="fr-FR"/>
              </w:rPr>
              <w:t xml:space="preserve">INFORMATION SUR L’AUTEUR </w:t>
            </w:r>
          </w:p>
        </w:tc>
      </w:tr>
      <w:tr w:rsidR="000172E5" w:rsidRPr="00846B76" w:rsidTr="00F855BD">
        <w:sdt>
          <w:sdtPr>
            <w:rPr>
              <w:noProof/>
            </w:rPr>
            <w:id w:val="1621259925"/>
            <w:placeholder>
              <w:docPart w:val="FAA24D2DA2234EAC8C1BB6500154DE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19" w:type="pct"/>
                <w:vAlign w:val="bottom"/>
              </w:tcPr>
              <w:p w:rsidR="000172E5" w:rsidRPr="00861D0B" w:rsidRDefault="007147D7" w:rsidP="00637200">
                <w:pPr>
                  <w:pStyle w:val="Retraitnormal"/>
                  <w:rPr>
                    <w:noProof/>
                  </w:rPr>
                </w:pPr>
                <w:r w:rsidRPr="00861D0B">
                  <w:rPr>
                    <w:noProof/>
                    <w:lang w:bidi="fr-FR"/>
                  </w:rPr>
                  <w:t>Prénom</w:t>
                </w:r>
              </w:p>
            </w:tc>
          </w:sdtContent>
        </w:sdt>
        <w:sdt>
          <w:sdtPr>
            <w:rPr>
              <w:noProof/>
            </w:rPr>
            <w:id w:val="-1652755609"/>
            <w:placeholder>
              <w:docPart w:val="DefaultPlaceholder_-1854013440"/>
            </w:placeholder>
            <w:showingPlcHdr/>
          </w:sdtPr>
          <w:sdtContent>
            <w:tc>
              <w:tcPr>
                <w:tcW w:w="2881" w:type="pct"/>
                <w:tcBorders>
                  <w:bottom w:val="single" w:sz="4" w:space="0" w:color="auto"/>
                </w:tcBorders>
                <w:vAlign w:val="bottom"/>
              </w:tcPr>
              <w:p w:rsidR="000172E5" w:rsidRPr="00846B76" w:rsidRDefault="006139CB" w:rsidP="00311D4F">
                <w:pPr>
                  <w:rPr>
                    <w:noProof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172E5" w:rsidRPr="00846B76" w:rsidTr="00F855BD">
        <w:sdt>
          <w:sdtPr>
            <w:rPr>
              <w:noProof/>
            </w:rPr>
            <w:id w:val="-1470592894"/>
            <w:placeholder>
              <w:docPart w:val="A375B53C690F487DBF6967C4A20628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19" w:type="pct"/>
                <w:vAlign w:val="bottom"/>
              </w:tcPr>
              <w:p w:rsidR="000172E5" w:rsidRPr="00861D0B" w:rsidRDefault="007147D7" w:rsidP="00637200">
                <w:pPr>
                  <w:pStyle w:val="Retraitnormal"/>
                  <w:rPr>
                    <w:noProof/>
                  </w:rPr>
                </w:pPr>
                <w:r w:rsidRPr="00861D0B">
                  <w:rPr>
                    <w:noProof/>
                    <w:lang w:bidi="fr-FR"/>
                  </w:rPr>
                  <w:t>Nom</w:t>
                </w:r>
              </w:p>
            </w:tc>
          </w:sdtContent>
        </w:sdt>
        <w:sdt>
          <w:sdtPr>
            <w:rPr>
              <w:noProof/>
            </w:rPr>
            <w:id w:val="1087046613"/>
            <w:placeholder>
              <w:docPart w:val="DefaultPlaceholder_-1854013440"/>
            </w:placeholder>
            <w:showingPlcHdr/>
          </w:sdtPr>
          <w:sdtContent>
            <w:tc>
              <w:tcPr>
                <w:tcW w:w="288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846B76" w:rsidRDefault="006139CB" w:rsidP="00311D4F">
                <w:pPr>
                  <w:rPr>
                    <w:noProof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855BD" w:rsidRPr="00846B76" w:rsidTr="00F855BD">
        <w:tc>
          <w:tcPr>
            <w:tcW w:w="2119" w:type="pct"/>
            <w:vAlign w:val="bottom"/>
          </w:tcPr>
          <w:p w:rsidR="00F855BD" w:rsidRPr="00861D0B" w:rsidRDefault="00F855BD" w:rsidP="00637200">
            <w:pPr>
              <w:pStyle w:val="Retraitnormal"/>
              <w:rPr>
                <w:noProof/>
              </w:rPr>
            </w:pPr>
            <w:r w:rsidRPr="00861D0B">
              <w:rPr>
                <w:noProof/>
              </w:rPr>
              <w:t>Pays</w:t>
            </w:r>
          </w:p>
        </w:tc>
        <w:sdt>
          <w:sdtPr>
            <w:rPr>
              <w:noProof/>
            </w:rPr>
            <w:id w:val="985285405"/>
            <w:placeholder>
              <w:docPart w:val="DefaultPlaceholder_-1854013440"/>
            </w:placeholder>
            <w:showingPlcHdr/>
          </w:sdtPr>
          <w:sdtContent>
            <w:tc>
              <w:tcPr>
                <w:tcW w:w="288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F855BD" w:rsidRPr="00846B76" w:rsidRDefault="006139CB" w:rsidP="00311D4F">
                <w:pPr>
                  <w:rPr>
                    <w:noProof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855BD" w:rsidRPr="00846B76" w:rsidTr="00F855BD">
        <w:tc>
          <w:tcPr>
            <w:tcW w:w="2119" w:type="pct"/>
            <w:vAlign w:val="bottom"/>
          </w:tcPr>
          <w:p w:rsidR="00F855BD" w:rsidRPr="00861D0B" w:rsidRDefault="00F855BD" w:rsidP="00637200">
            <w:pPr>
              <w:pStyle w:val="Retraitnormal"/>
              <w:rPr>
                <w:noProof/>
              </w:rPr>
            </w:pPr>
            <w:r w:rsidRPr="00861D0B">
              <w:rPr>
                <w:noProof/>
              </w:rPr>
              <w:t>Organisatio</w:t>
            </w:r>
            <w:r w:rsidR="004A1A1C" w:rsidRPr="00861D0B">
              <w:rPr>
                <w:noProof/>
              </w:rPr>
              <w:t>n</w:t>
            </w:r>
          </w:p>
        </w:tc>
        <w:sdt>
          <w:sdtPr>
            <w:rPr>
              <w:noProof/>
            </w:rPr>
            <w:id w:val="-92395713"/>
            <w:placeholder>
              <w:docPart w:val="DefaultPlaceholder_-1854013440"/>
            </w:placeholder>
            <w:showingPlcHdr/>
          </w:sdtPr>
          <w:sdtContent>
            <w:tc>
              <w:tcPr>
                <w:tcW w:w="288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F855BD" w:rsidRPr="00846B76" w:rsidRDefault="006139CB" w:rsidP="00311D4F">
                <w:pPr>
                  <w:rPr>
                    <w:noProof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855BD" w:rsidRPr="00846B76" w:rsidTr="00F855BD">
        <w:tc>
          <w:tcPr>
            <w:tcW w:w="2119" w:type="pct"/>
            <w:vAlign w:val="bottom"/>
          </w:tcPr>
          <w:p w:rsidR="00F855BD" w:rsidRPr="00861D0B" w:rsidRDefault="00F855BD" w:rsidP="00637200">
            <w:pPr>
              <w:pStyle w:val="Retraitnormal"/>
              <w:rPr>
                <w:noProof/>
              </w:rPr>
            </w:pPr>
            <w:r w:rsidRPr="00861D0B">
              <w:rPr>
                <w:noProof/>
              </w:rPr>
              <w:t>Courriel</w:t>
            </w:r>
          </w:p>
        </w:tc>
        <w:sdt>
          <w:sdtPr>
            <w:rPr>
              <w:noProof/>
            </w:rPr>
            <w:id w:val="-47615761"/>
            <w:placeholder>
              <w:docPart w:val="DefaultPlaceholder_-1854013440"/>
            </w:placeholder>
            <w:showingPlcHdr/>
          </w:sdtPr>
          <w:sdtContent>
            <w:tc>
              <w:tcPr>
                <w:tcW w:w="288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F855BD" w:rsidRPr="00846B76" w:rsidRDefault="006139CB" w:rsidP="00311D4F">
                <w:pPr>
                  <w:rPr>
                    <w:noProof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:rsidR="000172E5" w:rsidRPr="000070E1" w:rsidRDefault="000172E5" w:rsidP="00637200">
      <w:pPr>
        <w:rPr>
          <w:noProof/>
          <w:sz w:val="2"/>
        </w:rPr>
      </w:pPr>
    </w:p>
    <w:tbl>
      <w:tblPr>
        <w:tblStyle w:val="Grilledutableau"/>
        <w:tblW w:w="9026" w:type="dxa"/>
        <w:tblInd w:w="-5" w:type="dxa"/>
        <w:tblLook w:val="04A0" w:firstRow="1" w:lastRow="0" w:firstColumn="1" w:lastColumn="0" w:noHBand="0" w:noVBand="1"/>
      </w:tblPr>
      <w:tblGrid>
        <w:gridCol w:w="4508"/>
        <w:gridCol w:w="4518"/>
      </w:tblGrid>
      <w:tr w:rsidR="000070E1" w:rsidTr="004653CE">
        <w:tc>
          <w:tcPr>
            <w:tcW w:w="4508" w:type="dxa"/>
            <w:tcBorders>
              <w:bottom w:val="single" w:sz="4" w:space="0" w:color="auto"/>
            </w:tcBorders>
            <w:vAlign w:val="center"/>
          </w:tcPr>
          <w:p w:rsidR="000070E1" w:rsidRDefault="000070E1" w:rsidP="000070E1">
            <w:pPr>
              <w:jc w:val="center"/>
              <w:rPr>
                <w:noProof/>
              </w:rPr>
            </w:pPr>
            <w:r>
              <w:rPr>
                <w:noProof/>
              </w:rPr>
              <w:t>Portrait phot</w:t>
            </w:r>
            <w:r w:rsidR="00830C0D">
              <w:rPr>
                <w:noProof/>
              </w:rPr>
              <w:t>o</w:t>
            </w:r>
          </w:p>
        </w:tc>
        <w:tc>
          <w:tcPr>
            <w:tcW w:w="4518" w:type="dxa"/>
            <w:tcBorders>
              <w:bottom w:val="single" w:sz="4" w:space="0" w:color="auto"/>
            </w:tcBorders>
            <w:vAlign w:val="center"/>
          </w:tcPr>
          <w:p w:rsidR="000070E1" w:rsidRDefault="000070E1" w:rsidP="000070E1">
            <w:pPr>
              <w:jc w:val="center"/>
              <w:rPr>
                <w:noProof/>
              </w:rPr>
            </w:pPr>
            <w:r>
              <w:rPr>
                <w:noProof/>
              </w:rPr>
              <w:t>Logo (format .eps)</w:t>
            </w:r>
          </w:p>
        </w:tc>
      </w:tr>
      <w:tr w:rsidR="000070E1" w:rsidTr="00830C0D">
        <w:trPr>
          <w:trHeight w:val="1493"/>
        </w:trPr>
        <w:tc>
          <w:tcPr>
            <w:tcW w:w="4508" w:type="dxa"/>
            <w:tcBorders>
              <w:bottom w:val="single" w:sz="4" w:space="0" w:color="auto"/>
            </w:tcBorders>
          </w:tcPr>
          <w:sdt>
            <w:sdtPr>
              <w:rPr>
                <w:noProof/>
              </w:rPr>
              <w:id w:val="-703942908"/>
              <w:showingPlcHdr/>
              <w:picture/>
            </w:sdtPr>
            <w:sdtContent>
              <w:p w:rsidR="000070E1" w:rsidRDefault="006139CB" w:rsidP="00637200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2644140" cy="1524000"/>
                      <wp:effectExtent l="0" t="0" r="3810" b="0"/>
                      <wp:docPr id="4" name="Imag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4414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sdt>
          <w:sdtPr>
            <w:rPr>
              <w:noProof/>
            </w:rPr>
            <w:id w:val="-901896693"/>
            <w:showingPlcHdr/>
            <w:picture/>
          </w:sdtPr>
          <w:sdtContent>
            <w:tc>
              <w:tcPr>
                <w:tcW w:w="4518" w:type="dxa"/>
                <w:tcBorders>
                  <w:bottom w:val="single" w:sz="4" w:space="0" w:color="auto"/>
                </w:tcBorders>
              </w:tcPr>
              <w:p w:rsidR="000070E1" w:rsidRDefault="006139CB" w:rsidP="00637200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2712720" cy="1524000"/>
                      <wp:effectExtent l="0" t="0" r="0" b="0"/>
                      <wp:docPr id="2" name="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1272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070E1" w:rsidTr="004653CE">
        <w:tc>
          <w:tcPr>
            <w:tcW w:w="4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70E1" w:rsidRDefault="000070E1" w:rsidP="00637200">
            <w:pPr>
              <w:rPr>
                <w:noProof/>
              </w:rPr>
            </w:pPr>
          </w:p>
        </w:tc>
        <w:tc>
          <w:tcPr>
            <w:tcW w:w="45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70E1" w:rsidRDefault="000070E1" w:rsidP="00637200">
            <w:pPr>
              <w:rPr>
                <w:noProof/>
              </w:rPr>
            </w:pPr>
          </w:p>
        </w:tc>
      </w:tr>
      <w:tr w:rsidR="000070E1" w:rsidRPr="00F855BD" w:rsidTr="000070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26" w:type="dxa"/>
            <w:gridSpan w:val="2"/>
            <w:shd w:val="clear" w:color="auto" w:fill="1E73AC" w:themeFill="accent2" w:themeFillTint="BF"/>
            <w:vAlign w:val="bottom"/>
          </w:tcPr>
          <w:p w:rsidR="000070E1" w:rsidRPr="00F855BD" w:rsidRDefault="000070E1" w:rsidP="00D23D92">
            <w:pPr>
              <w:spacing w:before="100" w:beforeAutospacing="1" w:after="100" w:afterAutospacing="1"/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color w:val="FFFFFF" w:themeColor="background1"/>
                <w:lang w:eastAsia="fr-FR"/>
              </w:rPr>
              <w:t xml:space="preserve">DESCRIPTION </w:t>
            </w:r>
            <w:r w:rsidR="004653CE">
              <w:rPr>
                <w:rFonts w:eastAsia="Times New Roman" w:cstheme="minorHAnsi"/>
                <w:color w:val="FFFFFF" w:themeColor="background1"/>
                <w:lang w:eastAsia="fr-FR"/>
              </w:rPr>
              <w:t>DU PROTOTYPE + PHOTOS</w:t>
            </w:r>
            <w:r w:rsidRPr="000070E1">
              <w:rPr>
                <w:rFonts w:eastAsia="Times New Roman" w:cstheme="minorHAnsi"/>
                <w:color w:val="FFFFFF" w:themeColor="background1"/>
                <w:lang w:eastAsia="fr-FR"/>
              </w:rPr>
              <w:t xml:space="preserve"> </w:t>
            </w:r>
          </w:p>
        </w:tc>
      </w:tr>
    </w:tbl>
    <w:p w:rsidR="00B424BE" w:rsidRPr="004653CE" w:rsidRDefault="004653CE" w:rsidP="00637200">
      <w:pPr>
        <w:rPr>
          <w:noProof/>
        </w:rPr>
      </w:pPr>
      <w:r>
        <w:rPr>
          <w:noProof/>
        </w:rPr>
        <w:t>[Description de votre prototype]</w:t>
      </w:r>
    </w:p>
    <w:tbl>
      <w:tblPr>
        <w:tblStyle w:val="Grilledutableau"/>
        <w:tblW w:w="8667" w:type="dxa"/>
        <w:tblLook w:val="04A0" w:firstRow="1" w:lastRow="0" w:firstColumn="1" w:lastColumn="0" w:noHBand="0" w:noVBand="1"/>
      </w:tblPr>
      <w:tblGrid>
        <w:gridCol w:w="8667"/>
      </w:tblGrid>
      <w:tr w:rsidR="004653CE" w:rsidTr="00861D0B">
        <w:trPr>
          <w:trHeight w:val="4198"/>
        </w:trPr>
        <w:tc>
          <w:tcPr>
            <w:tcW w:w="8667" w:type="dxa"/>
          </w:tcPr>
          <w:sdt>
            <w:sdtPr>
              <w:rPr>
                <w:noProof/>
              </w:rPr>
              <w:id w:val="-1780940576"/>
              <w:placeholder>
                <w:docPart w:val="DefaultPlaceholder_-1854013440"/>
              </w:placeholder>
              <w:showingPlcHdr/>
            </w:sdtPr>
            <w:sdtContent>
              <w:p w:rsidR="004653CE" w:rsidRPr="004653CE" w:rsidRDefault="006139CB" w:rsidP="00637200">
                <w:pPr>
                  <w:rPr>
                    <w:noProof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Default="004653CE" w:rsidP="00637200">
            <w:pPr>
              <w:rPr>
                <w:noProof/>
              </w:rPr>
            </w:pPr>
          </w:p>
          <w:p w:rsidR="00830C0D" w:rsidRDefault="00830C0D" w:rsidP="00637200">
            <w:pPr>
              <w:rPr>
                <w:noProof/>
              </w:rPr>
            </w:pPr>
          </w:p>
          <w:p w:rsidR="00830C0D" w:rsidRDefault="00830C0D" w:rsidP="00637200">
            <w:pPr>
              <w:rPr>
                <w:noProof/>
              </w:rPr>
            </w:pPr>
          </w:p>
        </w:tc>
      </w:tr>
    </w:tbl>
    <w:p w:rsidR="004653CE" w:rsidRDefault="004653CE" w:rsidP="00637200">
      <w:pPr>
        <w:rPr>
          <w:noProof/>
        </w:rPr>
      </w:pPr>
      <w:r>
        <w:rPr>
          <w:noProof/>
        </w:rPr>
        <w:lastRenderedPageBreak/>
        <w:t>[Photos de votre prototype]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653CE" w:rsidTr="004653CE">
        <w:tc>
          <w:tcPr>
            <w:tcW w:w="9016" w:type="dxa"/>
          </w:tcPr>
          <w:sdt>
            <w:sdtPr>
              <w:rPr>
                <w:noProof/>
              </w:rPr>
              <w:id w:val="-614211142"/>
              <w:showingPlcHdr/>
              <w:picture/>
            </w:sdtPr>
            <w:sdtContent>
              <w:p w:rsidR="004653CE" w:rsidRDefault="006139CB" w:rsidP="00637200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0" t="0" r="0" b="0"/>
                      <wp:docPr id="5" name="Imag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rPr>
                <w:noProof/>
              </w:rPr>
              <w:id w:val="-21401359"/>
              <w:showingPlcHdr/>
              <w:picture/>
            </w:sdtPr>
            <w:sdtContent>
              <w:p w:rsidR="004653CE" w:rsidRDefault="006139CB" w:rsidP="00637200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0" t="0" r="0" b="0"/>
                      <wp:docPr id="6" name="Imag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rPr>
                <w:noProof/>
              </w:rPr>
              <w:id w:val="701062958"/>
              <w:showingPlcHdr/>
              <w:picture/>
            </w:sdtPr>
            <w:sdtContent>
              <w:p w:rsidR="004653CE" w:rsidRDefault="006139CB" w:rsidP="00637200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0" t="0" r="0" b="0"/>
                      <wp:docPr id="7" name="Imag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653CE" w:rsidRDefault="004653CE" w:rsidP="00637200">
            <w:pPr>
              <w:rPr>
                <w:noProof/>
              </w:rPr>
            </w:pPr>
          </w:p>
          <w:p w:rsidR="004653CE" w:rsidRDefault="004653CE" w:rsidP="00637200">
            <w:pPr>
              <w:rPr>
                <w:noProof/>
              </w:rPr>
            </w:pPr>
          </w:p>
          <w:p w:rsidR="004653CE" w:rsidRDefault="004653CE" w:rsidP="00637200">
            <w:pPr>
              <w:rPr>
                <w:noProof/>
              </w:rPr>
            </w:pPr>
          </w:p>
          <w:p w:rsidR="00830C0D" w:rsidRDefault="00830C0D" w:rsidP="00637200">
            <w:pPr>
              <w:rPr>
                <w:noProof/>
              </w:rPr>
            </w:pPr>
          </w:p>
        </w:tc>
      </w:tr>
    </w:tbl>
    <w:p w:rsidR="004653CE" w:rsidRDefault="004653CE" w:rsidP="00637200">
      <w:pPr>
        <w:rPr>
          <w:noProof/>
        </w:rPr>
      </w:pPr>
    </w:p>
    <w:tbl>
      <w:tblPr>
        <w:tblStyle w:val="Grilledutableau"/>
        <w:tblW w:w="90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653CE" w:rsidRPr="00F855BD" w:rsidTr="00D23D92">
        <w:tc>
          <w:tcPr>
            <w:tcW w:w="9026" w:type="dxa"/>
            <w:shd w:val="clear" w:color="auto" w:fill="1E73AC" w:themeFill="accent2" w:themeFillTint="BF"/>
            <w:vAlign w:val="bottom"/>
          </w:tcPr>
          <w:p w:rsidR="004653CE" w:rsidRPr="00F855BD" w:rsidRDefault="006F3FD5" w:rsidP="00D23D92">
            <w:pPr>
              <w:spacing w:before="100" w:beforeAutospacing="1" w:after="100" w:afterAutospacing="1"/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color w:val="FFFFFF" w:themeColor="background1"/>
                <w:lang w:eastAsia="fr-FR"/>
              </w:rPr>
              <w:t xml:space="preserve">APERÇU DE LA FAÇON DONT VOUS ALLEZ PRÉSENTER VOTRE PROTOTYPE </w:t>
            </w:r>
            <w:r w:rsidR="004653CE" w:rsidRPr="000070E1">
              <w:rPr>
                <w:rFonts w:eastAsia="Times New Roman" w:cstheme="minorHAnsi"/>
                <w:color w:val="FFFFFF" w:themeColor="background1"/>
                <w:lang w:eastAsia="fr-FR"/>
              </w:rPr>
              <w:t xml:space="preserve"> </w:t>
            </w:r>
          </w:p>
        </w:tc>
      </w:tr>
    </w:tbl>
    <w:p w:rsidR="004653CE" w:rsidRPr="004653CE" w:rsidRDefault="004653CE" w:rsidP="004653CE">
      <w:pPr>
        <w:rPr>
          <w:noProof/>
        </w:rPr>
      </w:pPr>
      <w:r>
        <w:rPr>
          <w:noProof/>
        </w:rPr>
        <w:t>[</w:t>
      </w:r>
      <w:r w:rsidR="00F503E4">
        <w:rPr>
          <w:noProof/>
        </w:rPr>
        <w:t xml:space="preserve">Description de votre présentation et des points clés abordés </w:t>
      </w:r>
      <w:r>
        <w:rPr>
          <w:noProof/>
        </w:rPr>
        <w:t>]</w:t>
      </w:r>
    </w:p>
    <w:tbl>
      <w:tblPr>
        <w:tblStyle w:val="Grilledutableau"/>
        <w:tblW w:w="9001" w:type="dxa"/>
        <w:tblLook w:val="04A0" w:firstRow="1" w:lastRow="0" w:firstColumn="1" w:lastColumn="0" w:noHBand="0" w:noVBand="1"/>
      </w:tblPr>
      <w:tblGrid>
        <w:gridCol w:w="9001"/>
      </w:tblGrid>
      <w:tr w:rsidR="004653CE" w:rsidTr="00181CBE">
        <w:trPr>
          <w:trHeight w:val="4660"/>
        </w:trPr>
        <w:sdt>
          <w:sdtPr>
            <w:rPr>
              <w:noProof/>
            </w:rPr>
            <w:id w:val="-1895962028"/>
            <w:placeholder>
              <w:docPart w:val="DefaultPlaceholder_-1854013440"/>
            </w:placeholder>
            <w:showingPlcHdr/>
          </w:sdtPr>
          <w:sdtContent>
            <w:tc>
              <w:tcPr>
                <w:tcW w:w="9001" w:type="dxa"/>
              </w:tcPr>
              <w:p w:rsidR="004653CE" w:rsidRDefault="006139CB" w:rsidP="00D23D92">
                <w:pPr>
                  <w:rPr>
                    <w:noProof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:rsidR="00181CBE" w:rsidRPr="00181CBE" w:rsidRDefault="00181CBE" w:rsidP="00181CBE">
      <w:pPr>
        <w:jc w:val="both"/>
        <w:rPr>
          <w:noProof/>
        </w:rPr>
      </w:pPr>
      <w:r w:rsidRPr="00181CBE">
        <w:rPr>
          <w:noProof/>
        </w:rPr>
        <w:t>J’autorise le Groupe CTT, organisateur de l'événement ITMC 2022, à utiliser des informations et des photographies de mon prototype à des fins de publication dans des documents imprimés et/ou électroniques.</w:t>
      </w:r>
      <w:r>
        <w:rPr>
          <w:noProof/>
        </w:rPr>
        <w:t xml:space="preserve"> </w:t>
      </w:r>
    </w:p>
    <w:p w:rsidR="004653CE" w:rsidRPr="0006568A" w:rsidRDefault="00181CBE" w:rsidP="00637200">
      <w:pPr>
        <w:rPr>
          <w:noProof/>
        </w:rPr>
      </w:pPr>
      <w:r>
        <w:rPr>
          <w:rFonts w:ascii="MS Gothic" w:eastAsia="MS Gothic" w:hAnsi="MS Gothic" w:hint="eastAsia"/>
          <w:noProof/>
        </w:rPr>
        <w:t xml:space="preserve"> </w:t>
      </w:r>
      <w:r>
        <w:rPr>
          <w:rFonts w:ascii="MS Gothic" w:eastAsia="MS Gothic" w:hAnsi="MS Gothic"/>
          <w:noProof/>
        </w:rPr>
        <w:t xml:space="preserve">             </w:t>
      </w:r>
      <w:bookmarkStart w:id="0" w:name="_GoBack"/>
      <w:bookmarkEnd w:id="0"/>
      <w:r>
        <w:rPr>
          <w:rFonts w:ascii="MS Gothic" w:eastAsia="MS Gothic" w:hAnsi="MS Gothic"/>
          <w:noProof/>
        </w:rPr>
        <w:t xml:space="preserve">      </w:t>
      </w:r>
      <w:sdt>
        <w:sdtPr>
          <w:rPr>
            <w:rFonts w:ascii="MS Gothic" w:eastAsia="MS Gothic" w:hAnsi="MS Gothic"/>
            <w:noProof/>
          </w:rPr>
          <w:id w:val="2113849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noProof/>
            </w:rPr>
            <w:t>☐</w:t>
          </w:r>
        </w:sdtContent>
      </w:sdt>
      <w:r>
        <w:rPr>
          <w:rFonts w:ascii="MS Gothic" w:eastAsia="MS Gothic" w:hAnsi="MS Gothic"/>
          <w:noProof/>
        </w:rPr>
        <w:t xml:space="preserve"> </w:t>
      </w:r>
      <w:r>
        <w:rPr>
          <w:noProof/>
        </w:rPr>
        <w:t xml:space="preserve">J’accepte              </w:t>
      </w:r>
      <w:sdt>
        <w:sdtPr>
          <w:rPr>
            <w:noProof/>
          </w:rPr>
          <w:id w:val="-1529785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39CB">
            <w:rPr>
              <w:rFonts w:ascii="MS Gothic" w:eastAsia="MS Gothic" w:hAnsi="MS Gothic" w:hint="eastAsia"/>
              <w:noProof/>
            </w:rPr>
            <w:t>☐</w:t>
          </w:r>
        </w:sdtContent>
      </w:sdt>
      <w:r>
        <w:rPr>
          <w:noProof/>
        </w:rPr>
        <w:t xml:space="preserve">  Je refuse </w:t>
      </w:r>
    </w:p>
    <w:sectPr w:rsidR="004653CE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5BD" w:rsidRDefault="00F855BD" w:rsidP="000172E5">
      <w:pPr>
        <w:spacing w:after="0" w:line="240" w:lineRule="auto"/>
      </w:pPr>
      <w:r>
        <w:separator/>
      </w:r>
    </w:p>
  </w:endnote>
  <w:endnote w:type="continuationSeparator" w:id="0">
    <w:p w:rsidR="00F855BD" w:rsidRDefault="00F855B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53F6F0-BF5D-43D2-B394-3A9F9D467C94}"/>
    <w:embedBold r:id="rId2" w:fontKey="{AE3B4D31-D570-42C3-8251-D14B916F6A2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AAC6798-F611-444D-B5D3-3B21160CED0D}"/>
    <w:embedBold r:id="rId4" w:fontKey="{3897A53B-4156-4DE8-8118-DEC66E481204}"/>
    <w:embedItalic r:id="rId5" w:fontKey="{156BDA6C-A549-44C9-A867-BC3F621944B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696512B-158E-465B-BAFC-CAC169B4E5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B11AAD8-10A9-40AF-96BC-98A31751934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F2260DE-7F6B-4A3F-B061-FC275462947D}"/>
  </w:font>
  <w:font w:name="Museo For Del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45D8" w:rsidRDefault="006F3FD5" w:rsidP="00637200">
    <w:pPr>
      <w:pStyle w:val="Pieddepage"/>
    </w:pPr>
    <w:r w:rsidRPr="00E526B2">
      <w:rPr>
        <w:noProof/>
        <w:lang w:val="fr-CA" w:eastAsia="fr-CA"/>
      </w:rPr>
      <w:drawing>
        <wp:anchor distT="0" distB="0" distL="114300" distR="114300" simplePos="0" relativeHeight="251663360" behindDoc="0" locked="0" layoutInCell="1" allowOverlap="1" wp14:anchorId="6A1F90AB" wp14:editId="57FDE53C">
          <wp:simplePos x="0" y="0"/>
          <wp:positionH relativeFrom="column">
            <wp:posOffset>1363980</wp:posOffset>
          </wp:positionH>
          <wp:positionV relativeFrom="paragraph">
            <wp:posOffset>-251460</wp:posOffset>
          </wp:positionV>
          <wp:extent cx="674370" cy="539750"/>
          <wp:effectExtent l="0" t="0" r="0" b="0"/>
          <wp:wrapNone/>
          <wp:docPr id="84" name="Picture 2" descr="Résultat de recherche d'images pour &quot;universiteit gent 200 years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2" descr="Résultat de recherche d'images pour &quot;universiteit gent 200 years&quot;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18332" t="18366" r="23243" b="23147"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526B2">
      <w:rPr>
        <w:noProof/>
        <w:lang w:val="fr-CA" w:eastAsia="fr-CA"/>
      </w:rPr>
      <w:drawing>
        <wp:anchor distT="0" distB="0" distL="114300" distR="114300" simplePos="0" relativeHeight="251661312" behindDoc="0" locked="0" layoutInCell="1" allowOverlap="1" wp14:anchorId="5D452706" wp14:editId="40F70ACA">
          <wp:simplePos x="0" y="0"/>
          <wp:positionH relativeFrom="margin">
            <wp:align>left</wp:align>
          </wp:positionH>
          <wp:positionV relativeFrom="paragraph">
            <wp:posOffset>-243840</wp:posOffset>
          </wp:positionV>
          <wp:extent cx="894715" cy="539750"/>
          <wp:effectExtent l="0" t="0" r="635" b="0"/>
          <wp:wrapNone/>
          <wp:docPr id="81" name="Picture 2" descr="RÃ©sultat de recherche d'images pour &quot;logo esith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RÃ©sultat de recherche d'images pour &quot;logo esith&quot;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5397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 w:rsidRPr="00E526B2">
      <w:rPr>
        <w:noProof/>
        <w:lang w:val="fr-CA" w:eastAsia="fr-CA"/>
      </w:rPr>
      <w:drawing>
        <wp:anchor distT="0" distB="0" distL="114300" distR="114300" simplePos="0" relativeHeight="251665408" behindDoc="0" locked="0" layoutInCell="1" allowOverlap="1" wp14:anchorId="022E6737" wp14:editId="493A64D9">
          <wp:simplePos x="0" y="0"/>
          <wp:positionH relativeFrom="margin">
            <wp:align>center</wp:align>
          </wp:positionH>
          <wp:positionV relativeFrom="paragraph">
            <wp:posOffset>-137160</wp:posOffset>
          </wp:positionV>
          <wp:extent cx="957580" cy="323850"/>
          <wp:effectExtent l="0" t="0" r="0" b="0"/>
          <wp:wrapNone/>
          <wp:docPr id="83" name="Picture 4" descr="Résultat de recherche d'images pour &quot;ensait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4" descr="Résultat de recherche d'images pour &quot;ensait&quot;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598" t="14674" r="7473" b="29891"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526B2">
      <w:rPr>
        <w:noProof/>
        <w:lang w:val="fr-CA" w:eastAsia="fr-CA"/>
      </w:rPr>
      <w:drawing>
        <wp:anchor distT="0" distB="0" distL="114300" distR="114300" simplePos="0" relativeHeight="251667456" behindDoc="0" locked="0" layoutInCell="1" allowOverlap="1" wp14:anchorId="01D100E5" wp14:editId="4A1C130E">
          <wp:simplePos x="0" y="0"/>
          <wp:positionH relativeFrom="column">
            <wp:posOffset>3825240</wp:posOffset>
          </wp:positionH>
          <wp:positionV relativeFrom="paragraph">
            <wp:posOffset>-266700</wp:posOffset>
          </wp:positionV>
          <wp:extent cx="344805" cy="539750"/>
          <wp:effectExtent l="0" t="0" r="0" b="0"/>
          <wp:wrapNone/>
          <wp:docPr id="85" name="Picture 6" descr="Résultat de recherche d'images pour &quot;logo université shinshu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Picture 6" descr="Résultat de recherche d'images pour &quot;logo université shinshu&quot;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5FE8A2C" wp14:editId="11076E96">
          <wp:simplePos x="0" y="0"/>
          <wp:positionH relativeFrom="margin">
            <wp:align>right</wp:align>
          </wp:positionH>
          <wp:positionV relativeFrom="paragraph">
            <wp:posOffset>-214630</wp:posOffset>
          </wp:positionV>
          <wp:extent cx="1021080" cy="521335"/>
          <wp:effectExtent l="0" t="0" r="762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52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5BD" w:rsidRDefault="00F855BD" w:rsidP="000172E5">
      <w:pPr>
        <w:spacing w:after="0" w:line="240" w:lineRule="auto"/>
      </w:pPr>
      <w:r>
        <w:separator/>
      </w:r>
    </w:p>
  </w:footnote>
  <w:footnote w:type="continuationSeparator" w:id="0">
    <w:p w:rsidR="00F855BD" w:rsidRDefault="00F855B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70E1" w:rsidRPr="000070E1" w:rsidRDefault="000070E1" w:rsidP="000070E1">
    <w:pPr>
      <w:spacing w:before="0" w:after="0" w:line="204" w:lineRule="auto"/>
      <w:jc w:val="center"/>
      <w:textAlignment w:val="baseline"/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</w:pPr>
    <w:r>
      <w:rPr>
        <w:rFonts w:ascii="Museo For Dell" w:eastAsiaTheme="minorEastAsia" w:hAnsi="Museo For Dell"/>
        <w:b/>
        <w:bCs/>
        <w:noProof/>
        <w:color w:val="BF678E" w:themeColor="accent3"/>
        <w:kern w:val="24"/>
        <w:sz w:val="36"/>
        <w:szCs w:val="36"/>
        <w:lang w:val="en-US"/>
      </w:rPr>
      <w:drawing>
        <wp:anchor distT="0" distB="0" distL="114300" distR="114300" simplePos="0" relativeHeight="251659264" behindDoc="0" locked="0" layoutInCell="1" allowOverlap="1" wp14:anchorId="66CE8F65" wp14:editId="1D6009C2">
          <wp:simplePos x="0" y="0"/>
          <wp:positionH relativeFrom="page">
            <wp:align>right</wp:align>
          </wp:positionH>
          <wp:positionV relativeFrom="paragraph">
            <wp:posOffset>-348615</wp:posOffset>
          </wp:positionV>
          <wp:extent cx="1844040" cy="807720"/>
          <wp:effectExtent l="0" t="0" r="381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TMC 2022 (propr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404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 xml:space="preserve">            </w:t>
    </w:r>
    <w:r w:rsidRPr="000070E1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19 septembre 2022</w:t>
    </w:r>
  </w:p>
  <w:p w:rsidR="000070E1" w:rsidRPr="000070E1" w:rsidRDefault="000070E1" w:rsidP="000070E1">
    <w:pPr>
      <w:spacing w:before="0" w:after="0" w:line="204" w:lineRule="auto"/>
      <w:jc w:val="center"/>
      <w:textAlignment w:val="baseline"/>
      <w:rPr>
        <w:rFonts w:ascii="Times New Roman" w:eastAsia="Times New Roman" w:hAnsi="Times New Roman" w:cs="Times New Roman"/>
        <w:sz w:val="24"/>
        <w:szCs w:val="24"/>
        <w:lang w:eastAsia="fr-FR"/>
      </w:rPr>
    </w:pPr>
    <w:r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 xml:space="preserve">            </w:t>
    </w:r>
    <w:r w:rsidRPr="000070E1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Montréal, Canada</w:t>
    </w:r>
  </w:p>
  <w:p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ljkGWW0yB5n9emQsdFr3NpxQzawlCrAGrhWyOJNsf5V5KMVcP6GjpEu4afSJG1oxs4lKKFxLST6h2pDSmrcjlQ==" w:salt="5cOEi2gaB77QvrGYjW7s5Q==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5BD"/>
    <w:rsid w:val="000070E1"/>
    <w:rsid w:val="000172E5"/>
    <w:rsid w:val="00052382"/>
    <w:rsid w:val="0006568A"/>
    <w:rsid w:val="00076F0F"/>
    <w:rsid w:val="00084253"/>
    <w:rsid w:val="000D1F49"/>
    <w:rsid w:val="001727CA"/>
    <w:rsid w:val="001800AB"/>
    <w:rsid w:val="00181CBE"/>
    <w:rsid w:val="002C56E6"/>
    <w:rsid w:val="00311D4F"/>
    <w:rsid w:val="0034390E"/>
    <w:rsid w:val="00344849"/>
    <w:rsid w:val="00361E11"/>
    <w:rsid w:val="003769BA"/>
    <w:rsid w:val="003E429A"/>
    <w:rsid w:val="003F0847"/>
    <w:rsid w:val="0040090B"/>
    <w:rsid w:val="0046302A"/>
    <w:rsid w:val="004653CE"/>
    <w:rsid w:val="00487D2D"/>
    <w:rsid w:val="004A1A1C"/>
    <w:rsid w:val="004D5D62"/>
    <w:rsid w:val="004E4D2B"/>
    <w:rsid w:val="00502E9C"/>
    <w:rsid w:val="005112D0"/>
    <w:rsid w:val="00577E06"/>
    <w:rsid w:val="00583334"/>
    <w:rsid w:val="005A3BF7"/>
    <w:rsid w:val="005F2035"/>
    <w:rsid w:val="005F7990"/>
    <w:rsid w:val="006139CB"/>
    <w:rsid w:val="006145D8"/>
    <w:rsid w:val="00637200"/>
    <w:rsid w:val="0063739C"/>
    <w:rsid w:val="006F3FD5"/>
    <w:rsid w:val="007147D7"/>
    <w:rsid w:val="00770F25"/>
    <w:rsid w:val="007A35A8"/>
    <w:rsid w:val="007B0A85"/>
    <w:rsid w:val="007C6A52"/>
    <w:rsid w:val="0082043E"/>
    <w:rsid w:val="00830C0D"/>
    <w:rsid w:val="00846B76"/>
    <w:rsid w:val="00861D0B"/>
    <w:rsid w:val="0086797B"/>
    <w:rsid w:val="008E203A"/>
    <w:rsid w:val="008F31FD"/>
    <w:rsid w:val="0091229C"/>
    <w:rsid w:val="00940E73"/>
    <w:rsid w:val="0098597D"/>
    <w:rsid w:val="009E59CD"/>
    <w:rsid w:val="009F619A"/>
    <w:rsid w:val="009F6DDE"/>
    <w:rsid w:val="00A370A8"/>
    <w:rsid w:val="00AB276E"/>
    <w:rsid w:val="00B337A2"/>
    <w:rsid w:val="00B424BE"/>
    <w:rsid w:val="00BD4753"/>
    <w:rsid w:val="00BD5CB1"/>
    <w:rsid w:val="00BE62EE"/>
    <w:rsid w:val="00C003BA"/>
    <w:rsid w:val="00C4602F"/>
    <w:rsid w:val="00C46878"/>
    <w:rsid w:val="00C6231D"/>
    <w:rsid w:val="00C6351C"/>
    <w:rsid w:val="00CB4A51"/>
    <w:rsid w:val="00CB7DA6"/>
    <w:rsid w:val="00CD4532"/>
    <w:rsid w:val="00CD47B0"/>
    <w:rsid w:val="00CE6104"/>
    <w:rsid w:val="00CE7918"/>
    <w:rsid w:val="00D16163"/>
    <w:rsid w:val="00DB3FAD"/>
    <w:rsid w:val="00DC3B3C"/>
    <w:rsid w:val="00DC71EC"/>
    <w:rsid w:val="00E42278"/>
    <w:rsid w:val="00E61C09"/>
    <w:rsid w:val="00EB3B58"/>
    <w:rsid w:val="00EC7359"/>
    <w:rsid w:val="00EE3054"/>
    <w:rsid w:val="00EF2EA6"/>
    <w:rsid w:val="00F00606"/>
    <w:rsid w:val="00F01256"/>
    <w:rsid w:val="00F503E4"/>
    <w:rsid w:val="00F855BD"/>
    <w:rsid w:val="00F93FC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0B6CDB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7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Deregnaucourt\AppData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AA24D2DA2234EAC8C1BB6500154DE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D9F76-247A-4C3C-81A5-7AE1B2FB275B}"/>
      </w:docPartPr>
      <w:docPartBody>
        <w:p w:rsidR="00B841FC" w:rsidRDefault="00B6447B">
          <w:pPr>
            <w:pStyle w:val="FAA24D2DA2234EAC8C1BB6500154DEEA"/>
          </w:pPr>
          <w:r w:rsidRPr="00637200">
            <w:rPr>
              <w:noProof/>
              <w:lang w:bidi="fr-FR"/>
            </w:rPr>
            <w:t>Prénom</w:t>
          </w:r>
        </w:p>
      </w:docPartBody>
    </w:docPart>
    <w:docPart>
      <w:docPartPr>
        <w:name w:val="A375B53C690F487DBF6967C4A20628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13B653-65A2-4D89-8D76-DBF06B8EEAE5}"/>
      </w:docPartPr>
      <w:docPartBody>
        <w:p w:rsidR="00B841FC" w:rsidRDefault="00B6447B">
          <w:pPr>
            <w:pStyle w:val="A375B53C690F487DBF6967C4A20628EF"/>
          </w:pPr>
          <w:r w:rsidRPr="00637200">
            <w:rPr>
              <w:noProof/>
              <w:lang w:bidi="fr-FR"/>
            </w:rPr>
            <w:t>Nom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3961DF-5E9F-4E38-9B34-3915E1394E37}"/>
      </w:docPartPr>
      <w:docPartBody>
        <w:p w:rsidR="00000000" w:rsidRDefault="008108D6">
          <w:r w:rsidRPr="006512E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useo For Del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7B"/>
    <w:rsid w:val="008108D6"/>
    <w:rsid w:val="00B6447B"/>
    <w:rsid w:val="00B8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val="fr-FR" w:eastAsia="en-US"/>
    </w:rPr>
  </w:style>
  <w:style w:type="paragraph" w:customStyle="1" w:styleId="BE4E8D8C1032420B890BE469E80614FC">
    <w:name w:val="BE4E8D8C1032420B890BE469E80614FC"/>
  </w:style>
  <w:style w:type="paragraph" w:customStyle="1" w:styleId="FAA24D2DA2234EAC8C1BB6500154DEEA">
    <w:name w:val="FAA24D2DA2234EAC8C1BB6500154DEEA"/>
  </w:style>
  <w:style w:type="paragraph" w:customStyle="1" w:styleId="A375B53C690F487DBF6967C4A20628EF">
    <w:name w:val="A375B53C690F487DBF6967C4A20628EF"/>
  </w:style>
  <w:style w:type="paragraph" w:customStyle="1" w:styleId="A0605F4BE6EE4D828814119DCAF53D54">
    <w:name w:val="A0605F4BE6EE4D828814119DCAF53D54"/>
  </w:style>
  <w:style w:type="paragraph" w:customStyle="1" w:styleId="265ECA41DF15421AB679CEFE817418C2">
    <w:name w:val="265ECA41DF15421AB679CEFE817418C2"/>
  </w:style>
  <w:style w:type="paragraph" w:customStyle="1" w:styleId="14BEB621F52B4DDA99C57BCB775537E0">
    <w:name w:val="14BEB621F52B4DDA99C57BCB775537E0"/>
  </w:style>
  <w:style w:type="paragraph" w:customStyle="1" w:styleId="006823782294407187111F1F3F388B73">
    <w:name w:val="006823782294407187111F1F3F388B73"/>
  </w:style>
  <w:style w:type="paragraph" w:customStyle="1" w:styleId="E9F97CC607744938A1C9920CB88E93DF">
    <w:name w:val="E9F97CC607744938A1C9920CB88E93DF"/>
  </w:style>
  <w:style w:type="paragraph" w:customStyle="1" w:styleId="57579B12F35D47C4817A870E46E1F241">
    <w:name w:val="57579B12F35D47C4817A870E46E1F241"/>
  </w:style>
  <w:style w:type="paragraph" w:customStyle="1" w:styleId="949A0A1F92D74D23A6557B4CA8D331DA">
    <w:name w:val="949A0A1F92D74D23A6557B4CA8D331DA"/>
  </w:style>
  <w:style w:type="paragraph" w:customStyle="1" w:styleId="54CCDD26CA774F21B7192D5BE143FCCE">
    <w:name w:val="54CCDD26CA774F21B7192D5BE143FCCE"/>
  </w:style>
  <w:style w:type="paragraph" w:customStyle="1" w:styleId="D1217DE9F03747BD8420EF8F40F0CF5E">
    <w:name w:val="D1217DE9F03747BD8420EF8F40F0CF5E"/>
  </w:style>
  <w:style w:type="paragraph" w:customStyle="1" w:styleId="46BCD57EEF364ADFB7CE5637333BE60C">
    <w:name w:val="46BCD57EEF364ADFB7CE5637333BE60C"/>
  </w:style>
  <w:style w:type="paragraph" w:customStyle="1" w:styleId="5B91C24F62194F72B60CC0964D23E080">
    <w:name w:val="5B91C24F62194F72B60CC0964D23E080"/>
    <w:rsid w:val="00B6447B"/>
  </w:style>
  <w:style w:type="paragraph" w:customStyle="1" w:styleId="F8716589A6E0436CBCE42CB73A199D62">
    <w:name w:val="F8716589A6E0436CBCE42CB73A199D62"/>
    <w:rsid w:val="00B6447B"/>
  </w:style>
  <w:style w:type="paragraph" w:customStyle="1" w:styleId="2C179B1CBD9B440A8BB751115B8E82C8">
    <w:name w:val="2C179B1CBD9B440A8BB751115B8E82C8"/>
    <w:rsid w:val="00B6447B"/>
  </w:style>
  <w:style w:type="paragraph" w:customStyle="1" w:styleId="EB96DB4618184DF390E8F3C620902517">
    <w:name w:val="EB96DB4618184DF390E8F3C620902517"/>
    <w:rsid w:val="00B6447B"/>
  </w:style>
  <w:style w:type="paragraph" w:customStyle="1" w:styleId="7E22F1D901B3476BA96269620656732B">
    <w:name w:val="7E22F1D901B3476BA96269620656732B"/>
    <w:rsid w:val="00B6447B"/>
  </w:style>
  <w:style w:type="paragraph" w:customStyle="1" w:styleId="8762ED721F0A4DF3AC76F42F0015959E">
    <w:name w:val="8762ED721F0A4DF3AC76F42F0015959E"/>
    <w:rsid w:val="00B6447B"/>
  </w:style>
  <w:style w:type="paragraph" w:customStyle="1" w:styleId="94084C2EFE43453BAE4CB30B87656EC5">
    <w:name w:val="94084C2EFE43453BAE4CB30B87656EC5"/>
    <w:rsid w:val="00B6447B"/>
  </w:style>
  <w:style w:type="paragraph" w:customStyle="1" w:styleId="AE0DFBA0AE56406AAFEBB0C8E3CF9E19">
    <w:name w:val="AE0DFBA0AE56406AAFEBB0C8E3CF9E19"/>
    <w:rsid w:val="00B6447B"/>
  </w:style>
  <w:style w:type="paragraph" w:customStyle="1" w:styleId="74B4B2B5214D4E78AE992F889C9AC838">
    <w:name w:val="74B4B2B5214D4E78AE992F889C9AC838"/>
    <w:rsid w:val="00B6447B"/>
  </w:style>
  <w:style w:type="paragraph" w:customStyle="1" w:styleId="47BBF3B6162346E7BEEC1F07A22BFEF1">
    <w:name w:val="47BBF3B6162346E7BEEC1F07A22BFEF1"/>
    <w:rsid w:val="00B6447B"/>
  </w:style>
  <w:style w:type="paragraph" w:customStyle="1" w:styleId="6E0A83CBF08046629E7AEA286F08ABF9">
    <w:name w:val="6E0A83CBF08046629E7AEA286F08ABF9"/>
    <w:rsid w:val="00B6447B"/>
  </w:style>
  <w:style w:type="paragraph" w:customStyle="1" w:styleId="A4D65E6AF2314727BFC624052C729B65">
    <w:name w:val="A4D65E6AF2314727BFC624052C729B65"/>
    <w:rsid w:val="00B6447B"/>
  </w:style>
  <w:style w:type="paragraph" w:customStyle="1" w:styleId="C3FDF51B36D149DE8262BD9CD020E855">
    <w:name w:val="C3FDF51B36D149DE8262BD9CD020E855"/>
    <w:rsid w:val="00B6447B"/>
  </w:style>
  <w:style w:type="character" w:styleId="Textedelespacerserv">
    <w:name w:val="Placeholder Text"/>
    <w:basedOn w:val="Policepardfaut"/>
    <w:uiPriority w:val="99"/>
    <w:semiHidden/>
    <w:rsid w:val="008108D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www.w3.org/XML/1998/namespace"/>
    <ds:schemaRef ds:uri="http://purl.org/dc/dcmitype/"/>
    <ds:schemaRef ds:uri="http://purl.org/dc/elements/1.1/"/>
    <ds:schemaRef ds:uri="71af3243-3dd4-4a8d-8c0d-dd76da1f02a5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6c05727-aa75-4e4a-9b5f-8a80a1165891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d’adhésion.dotx</Template>
  <TotalTime>0</TotalTime>
  <Pages>3</Pages>
  <Words>155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STS2022 - Présentation du Prototype FR</vt:lpstr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STS2022 - Présentation du Prototype FR</dc:title>
  <dc:subject/>
  <dc:creator/>
  <cp:keywords/>
  <dc:description/>
  <cp:lastModifiedBy/>
  <cp:revision>1</cp:revision>
  <dcterms:created xsi:type="dcterms:W3CDTF">2022-04-25T19:55:00Z</dcterms:created>
  <dcterms:modified xsi:type="dcterms:W3CDTF">2022-06-30T15:03:00Z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